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D91DA" w14:textId="77777777" w:rsidR="00FE31D2" w:rsidRPr="00FE31D2" w:rsidRDefault="00FE31D2" w:rsidP="00FE31D2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  <w:r w:rsidRPr="00FE31D2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   R   I   J   A   V   A</w:t>
      </w:r>
    </w:p>
    <w:p w14:paraId="7821303C" w14:textId="0DB54940" w:rsidR="00FE31D2" w:rsidRPr="00FE31D2" w:rsidRDefault="00FE31D2" w:rsidP="00FE31D2">
      <w:pPr>
        <w:suppressAutoHyphens/>
        <w:autoSpaceDE w:val="0"/>
        <w:spacing w:after="0" w:line="240" w:lineRule="auto"/>
        <w:ind w:right="540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  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Za u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č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ešće, smeštaj i prevoz učesnika seminara</w:t>
      </w:r>
      <w:r w:rsidR="00C01418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o javnim nabavkama</w:t>
      </w:r>
    </w:p>
    <w:p w14:paraId="54F28DB7" w14:textId="590A9126" w:rsidR="00FE31D2" w:rsidRPr="00FE31D2" w:rsidRDefault="00C01418" w:rsidP="00FE31D2">
      <w:pPr>
        <w:spacing w:after="0" w:line="240" w:lineRule="auto"/>
        <w:jc w:val="center"/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Fruške Terme, Vrdnik, 23</w:t>
      </w:r>
      <w:r w:rsidR="00FE31D2" w:rsidRPr="00FE31D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 xml:space="preserve"> </w:t>
      </w: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- 25.5</w:t>
      </w:r>
      <w:r w:rsidR="00FE31D2" w:rsidRPr="00FE31D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.2022</w:t>
      </w:r>
      <w:r w:rsidR="00112C27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.</w:t>
      </w:r>
    </w:p>
    <w:p w14:paraId="783378A6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69A869F8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7CF63E0F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0DB7C608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5E34C8B1" w14:textId="77777777" w:rsidR="00FE31D2" w:rsidRPr="00FE31D2" w:rsidRDefault="00FE31D2" w:rsidP="00FE31D2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naziv firme, mesto</w:t>
      </w:r>
    </w:p>
    <w:p w14:paraId="2A041973" w14:textId="77777777" w:rsidR="00FE31D2" w:rsidRPr="00FE31D2" w:rsidRDefault="00FE31D2" w:rsidP="00FE31D2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7A5120DF" w14:textId="77777777" w:rsidR="00FE31D2" w:rsidRPr="00FE31D2" w:rsidRDefault="00FE31D2" w:rsidP="00FE31D2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156711E3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adresa, telefon i fax</w:t>
      </w:r>
    </w:p>
    <w:p w14:paraId="2E25E325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0"/>
          <w:szCs w:val="16"/>
          <w:lang w:val="sr-Latn-CS" w:eastAsia="ar-SA"/>
        </w:rPr>
      </w:pPr>
    </w:p>
    <w:p w14:paraId="7E87C653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PIB________________________ 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  <w:t>KJS ___________________</w:t>
      </w:r>
    </w:p>
    <w:p w14:paraId="39D04DB9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25A7FCE7" w14:textId="77777777" w:rsidR="000A329A" w:rsidRDefault="000A329A" w:rsidP="000A329A">
      <w:pPr>
        <w:keepNext/>
        <w:suppressAutoHyphens/>
        <w:spacing w:after="0" w:line="240" w:lineRule="auto"/>
        <w:outlineLvl w:val="1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1BEFDD78" w14:textId="2E4B9BE2" w:rsidR="00FE31D2" w:rsidRPr="00FE31D2" w:rsidRDefault="000A329A" w:rsidP="000A329A">
      <w:pPr>
        <w:keepNext/>
        <w:suppressAutoHyphens/>
        <w:spacing w:after="0" w:line="240" w:lineRule="auto"/>
        <w:outlineLvl w:val="1"/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 xml:space="preserve"> </w:t>
      </w:r>
      <w:r w:rsidR="00FE31D2" w:rsidRPr="00FE31D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Prijavljujem ______ osoba/e, ime i prezime</w:t>
      </w:r>
    </w:p>
    <w:p w14:paraId="5C100841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6E198046" w14:textId="714C4609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1._______________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_______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</w:t>
      </w:r>
      <w:proofErr w:type="gramStart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</w:t>
      </w:r>
      <w:proofErr w:type="gramEnd"/>
      <w:r>
        <w:rPr>
          <w:rFonts w:ascii="Cambria" w:eastAsia="Times New Roman" w:hAnsi="Cambria" w:cs="Arial"/>
          <w:sz w:val="24"/>
          <w:szCs w:val="24"/>
          <w:lang w:eastAsia="ar-SA"/>
        </w:rPr>
        <w:t>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_______________________________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tel:______________________</w:t>
      </w:r>
      <w:r w:rsidR="00C01418">
        <w:rPr>
          <w:rFonts w:ascii="Cambria" w:eastAsia="Times New Roman" w:hAnsi="Cambria" w:cs="Arial"/>
          <w:sz w:val="24"/>
          <w:szCs w:val="24"/>
          <w:lang w:val="sr-Latn-CS"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___</w:t>
      </w:r>
    </w:p>
    <w:p w14:paraId="635AF563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3384CFD3" w14:textId="149D4AD3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2.  _____________________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__________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 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_______________________________ 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tel: _____________________</w:t>
      </w:r>
      <w:r w:rsidR="00C01418">
        <w:rPr>
          <w:rFonts w:ascii="Cambria" w:eastAsia="Times New Roman" w:hAnsi="Cambria" w:cs="Arial"/>
          <w:sz w:val="24"/>
          <w:szCs w:val="24"/>
          <w:lang w:val="sr-Latn-RS" w:eastAsia="ar-SA"/>
        </w:rPr>
        <w:t>__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__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</w:t>
      </w:r>
    </w:p>
    <w:p w14:paraId="0925AAF8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</w:p>
    <w:p w14:paraId="051CB35B" w14:textId="76C42BC0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3.  ____________________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__________</w:t>
      </w:r>
      <w:r w:rsidR="00C01418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____ 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________________________________ tel: ___________________</w:t>
      </w:r>
      <w:r w:rsidR="00C01418">
        <w:rPr>
          <w:rFonts w:ascii="Cambria" w:eastAsia="Times New Roman" w:hAnsi="Cambria" w:cs="Arial"/>
          <w:sz w:val="24"/>
          <w:szCs w:val="24"/>
          <w:lang w:val="sr-Latn-RS"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</w:t>
      </w:r>
      <w:r w:rsidR="00C01418">
        <w:rPr>
          <w:rFonts w:ascii="Cambria" w:eastAsia="Times New Roman" w:hAnsi="Cambria" w:cs="Arial"/>
          <w:sz w:val="24"/>
          <w:szCs w:val="24"/>
          <w:lang w:val="sr-Latn-RS"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___</w:t>
      </w:r>
    </w:p>
    <w:p w14:paraId="39195392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1BA7D3A5" w14:textId="03635415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Cyrl-RS" w:eastAsia="ar-SA"/>
        </w:rPr>
        <w:t>4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. 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________________________</w:t>
      </w:r>
      <w:r w:rsidR="00A43705">
        <w:rPr>
          <w:rFonts w:ascii="Cambria" w:eastAsia="Times New Roman" w:hAnsi="Cambria" w:cs="Arial"/>
          <w:sz w:val="24"/>
          <w:szCs w:val="24"/>
          <w:lang w:eastAsia="ar-SA"/>
        </w:rPr>
        <w:t>__________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 xml:space="preserve">_e-mail: ________________________________ </w:t>
      </w:r>
      <w:proofErr w:type="spellStart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tel</w:t>
      </w:r>
      <w:proofErr w:type="spellEnd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: ____________________</w:t>
      </w:r>
      <w:r w:rsidR="00C01418">
        <w:rPr>
          <w:rFonts w:ascii="Cambria" w:eastAsia="Times New Roman" w:hAnsi="Cambria" w:cs="Arial"/>
          <w:sz w:val="24"/>
          <w:szCs w:val="24"/>
          <w:lang w:eastAsia="ar-SA"/>
        </w:rPr>
        <w:t>_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____</w:t>
      </w:r>
    </w:p>
    <w:p w14:paraId="106F1EFC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val="sr-Latn-CS" w:eastAsia="ar-SA"/>
        </w:rPr>
      </w:pPr>
    </w:p>
    <w:p w14:paraId="12046C50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  <w:lang w:val="sr-Latn-CS" w:eastAsia="ar-SA"/>
        </w:rPr>
      </w:pPr>
    </w:p>
    <w:p w14:paraId="4EBBE678" w14:textId="7FC3366B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Cena učešća na seminaru u dinarima</w:t>
      </w:r>
      <w:r w:rsidR="00C01418">
        <w:rPr>
          <w:rFonts w:ascii="Cambria" w:eastAsia="Times New Roman" w:hAnsi="Cambria" w:cs="Arial"/>
          <w:b/>
          <w:color w:val="000000"/>
          <w:sz w:val="24"/>
          <w:szCs w:val="24"/>
          <w:u w:val="single"/>
          <w:lang w:val="sr-Latn-CS" w:eastAsia="ar-SA"/>
        </w:rPr>
        <w:t>:  21</w:t>
      </w:r>
      <w:r w:rsidR="00A43705">
        <w:rPr>
          <w:rFonts w:ascii="Cambria" w:eastAsia="Times New Roman" w:hAnsi="Cambria" w:cs="Arial"/>
          <w:b/>
          <w:color w:val="000000"/>
          <w:sz w:val="24"/>
          <w:szCs w:val="24"/>
          <w:u w:val="single"/>
          <w:lang w:val="sr-Latn-CS" w:eastAsia="ar-SA"/>
        </w:rPr>
        <w:t>.900</w:t>
      </w: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 + PDV </w:t>
      </w:r>
    </w:p>
    <w:p w14:paraId="19856648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2DB1A615" w14:textId="7E62C6A5" w:rsid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Cen</w:t>
      </w:r>
      <w:r w:rsidR="00C01418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e aranžmana u dinarima za hotel</w:t>
      </w: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:</w:t>
      </w:r>
    </w:p>
    <w:p w14:paraId="7A9610B7" w14:textId="77777777" w:rsidR="002D52E5" w:rsidRDefault="002D52E5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</w:p>
    <w:p w14:paraId="2E6A2AA3" w14:textId="6EE5C558" w:rsidR="002D52E5" w:rsidRPr="00AF74F4" w:rsidRDefault="002D52E5" w:rsidP="002D52E5">
      <w:pPr>
        <w:rPr>
          <w:rFonts w:ascii="Cambria" w:hAnsi="Cambria" w:cs="Arial"/>
          <w:b/>
          <w:sz w:val="24"/>
          <w:szCs w:val="24"/>
          <w:lang w:val="sr-Latn-CS"/>
        </w:rPr>
      </w:pPr>
      <w:r w:rsidRPr="00AF74F4">
        <w:rPr>
          <w:rFonts w:ascii="Cambria" w:hAnsi="Cambria" w:cs="Arial"/>
          <w:b/>
          <w:sz w:val="24"/>
          <w:szCs w:val="24"/>
          <w:lang w:val="sr-Latn-CS"/>
        </w:rPr>
        <w:t xml:space="preserve">                                                        </w:t>
      </w:r>
      <w:r w:rsidR="00770B11">
        <w:rPr>
          <w:rFonts w:ascii="Cambria" w:hAnsi="Cambria" w:cs="Arial"/>
          <w:b/>
          <w:sz w:val="24"/>
          <w:szCs w:val="24"/>
          <w:lang w:val="sr-Latn-CS"/>
        </w:rPr>
        <w:t xml:space="preserve">Hotel Fruške Terme </w:t>
      </w:r>
      <w:r>
        <w:rPr>
          <w:rFonts w:ascii="Cambria" w:hAnsi="Cambria" w:cs="Arial"/>
          <w:b/>
          <w:sz w:val="24"/>
          <w:szCs w:val="24"/>
          <w:lang w:val="sr-Latn-CS"/>
        </w:rPr>
        <w:t xml:space="preserve"> 4* </w:t>
      </w:r>
      <w:r>
        <w:rPr>
          <w:rFonts w:ascii="Cambria" w:hAnsi="Cambria" w:cs="Arial"/>
          <w:b/>
          <w:sz w:val="24"/>
          <w:szCs w:val="24"/>
          <w:lang w:val="sr-Latn-CS"/>
        </w:rPr>
        <w:tab/>
      </w:r>
    </w:p>
    <w:p w14:paraId="24985CC4" w14:textId="568767C7" w:rsidR="002D52E5" w:rsidRPr="00AF74F4" w:rsidRDefault="002D52E5" w:rsidP="002D52E5">
      <w:pPr>
        <w:ind w:left="2880" w:hanging="2880"/>
        <w:rPr>
          <w:rFonts w:ascii="Cambria" w:hAnsi="Cambria" w:cs="Arial"/>
          <w:sz w:val="24"/>
          <w:szCs w:val="24"/>
          <w:lang w:val="sr-Latn-CS"/>
        </w:rPr>
      </w:pPr>
      <w:r w:rsidRPr="00AF74F4">
        <w:rPr>
          <w:rFonts w:ascii="Cambria" w:hAnsi="Cambria" w:cs="Arial"/>
          <w:sz w:val="24"/>
          <w:szCs w:val="24"/>
          <w:lang w:val="sr-Latn-CS"/>
        </w:rPr>
        <w:t>u jednokrevetnoj sobi</w:t>
      </w:r>
      <w:r w:rsidRPr="00AF74F4">
        <w:rPr>
          <w:rFonts w:ascii="Cambria" w:hAnsi="Cambria" w:cs="Arial"/>
          <w:sz w:val="24"/>
          <w:szCs w:val="24"/>
          <w:lang w:val="sr-Latn-CS"/>
        </w:rPr>
        <w:tab/>
      </w:r>
      <w:r w:rsidR="00770B11">
        <w:rPr>
          <w:rFonts w:ascii="Cambria" w:hAnsi="Cambria" w:cs="Arial"/>
          <w:sz w:val="24"/>
          <w:szCs w:val="24"/>
          <w:lang w:val="sr-Latn-CS"/>
        </w:rPr>
        <w:t xml:space="preserve">           </w:t>
      </w:r>
      <w:r w:rsidR="00C01418" w:rsidRPr="00AF74F4">
        <w:rPr>
          <w:rFonts w:ascii="Cambria" w:hAnsi="Cambria" w:cs="Arial"/>
          <w:sz w:val="24"/>
          <w:szCs w:val="24"/>
          <w:lang w:val="sr-Latn-CS"/>
        </w:rPr>
        <w:sym w:font="Symbol" w:char="F0FF"/>
      </w:r>
      <w:r w:rsidR="00C01418">
        <w:rPr>
          <w:rFonts w:ascii="Cambria" w:hAnsi="Cambria" w:cs="Arial"/>
          <w:sz w:val="24"/>
          <w:szCs w:val="24"/>
          <w:lang w:val="sr-Latn-CS"/>
        </w:rPr>
        <w:t xml:space="preserve">  34.970</w:t>
      </w:r>
      <w:r>
        <w:rPr>
          <w:rFonts w:ascii="Cambria" w:hAnsi="Cambria" w:cs="Arial"/>
          <w:sz w:val="24"/>
          <w:szCs w:val="24"/>
          <w:lang w:val="sr-Latn-CS"/>
        </w:rPr>
        <w:tab/>
      </w:r>
      <w:r w:rsidRPr="00AF74F4">
        <w:rPr>
          <w:rFonts w:ascii="Cambria" w:hAnsi="Cambria" w:cs="Arial"/>
          <w:sz w:val="24"/>
          <w:szCs w:val="24"/>
          <w:lang w:val="sr-Latn-CS"/>
        </w:rPr>
        <w:tab/>
      </w:r>
      <w:r>
        <w:rPr>
          <w:rFonts w:ascii="Cambria" w:hAnsi="Cambria" w:cs="Arial"/>
          <w:sz w:val="24"/>
          <w:szCs w:val="24"/>
          <w:lang w:val="sr-Latn-CS"/>
        </w:rPr>
        <w:t xml:space="preserve"> </w:t>
      </w:r>
    </w:p>
    <w:p w14:paraId="042B8CEB" w14:textId="7DABC182" w:rsidR="002D52E5" w:rsidRPr="00AF74F4" w:rsidRDefault="002D52E5" w:rsidP="002D52E5">
      <w:pPr>
        <w:ind w:left="2880" w:hanging="2880"/>
        <w:rPr>
          <w:rFonts w:ascii="Cambria" w:hAnsi="Cambria" w:cs="Arial"/>
          <w:sz w:val="24"/>
          <w:szCs w:val="24"/>
          <w:lang w:val="sr-Latn-CS"/>
        </w:rPr>
      </w:pPr>
      <w:r w:rsidRPr="00AF74F4">
        <w:rPr>
          <w:rFonts w:ascii="Cambria" w:hAnsi="Cambria" w:cs="Arial"/>
          <w:sz w:val="24"/>
          <w:szCs w:val="24"/>
          <w:lang w:val="sr-Latn-CS"/>
        </w:rPr>
        <w:t>u dvokrevetnoj, po osobi</w:t>
      </w:r>
      <w:r w:rsidRPr="00AF74F4">
        <w:rPr>
          <w:rFonts w:ascii="Cambria" w:hAnsi="Cambria" w:cs="Arial"/>
          <w:sz w:val="24"/>
          <w:szCs w:val="24"/>
          <w:lang w:val="sr-Latn-CS"/>
        </w:rPr>
        <w:tab/>
      </w:r>
      <w:r w:rsidR="00770B11">
        <w:rPr>
          <w:rFonts w:ascii="Cambria" w:hAnsi="Cambria" w:cs="Arial"/>
          <w:sz w:val="24"/>
          <w:szCs w:val="24"/>
          <w:lang w:val="sr-Latn-CS"/>
        </w:rPr>
        <w:t xml:space="preserve">           </w:t>
      </w:r>
      <w:r w:rsidRPr="00AF74F4">
        <w:rPr>
          <w:rFonts w:ascii="Cambria" w:hAnsi="Cambria" w:cs="Arial"/>
          <w:sz w:val="24"/>
          <w:szCs w:val="24"/>
          <w:lang w:val="sr-Latn-CS"/>
        </w:rPr>
        <w:sym w:font="Symbol" w:char="F0FF"/>
      </w:r>
      <w:r>
        <w:rPr>
          <w:rFonts w:ascii="Cambria" w:hAnsi="Cambria" w:cs="Arial"/>
          <w:sz w:val="24"/>
          <w:szCs w:val="24"/>
          <w:lang w:val="sr-Latn-CS"/>
        </w:rPr>
        <w:t xml:space="preserve">  </w:t>
      </w:r>
      <w:r w:rsidR="00C01418">
        <w:rPr>
          <w:rFonts w:ascii="Cambria" w:hAnsi="Cambria" w:cs="Arial"/>
          <w:sz w:val="24"/>
          <w:szCs w:val="24"/>
          <w:lang w:val="sr-Latn-CS"/>
        </w:rPr>
        <w:t>25.070</w:t>
      </w:r>
      <w:r w:rsidRPr="00AF74F4">
        <w:rPr>
          <w:rFonts w:ascii="Cambria" w:hAnsi="Cambria" w:cs="Arial"/>
          <w:sz w:val="24"/>
          <w:szCs w:val="24"/>
          <w:lang w:val="sr-Latn-CS"/>
        </w:rPr>
        <w:tab/>
        <w:t xml:space="preserve"> </w:t>
      </w:r>
    </w:p>
    <w:p w14:paraId="6A328020" w14:textId="77777777" w:rsidR="002D52E5" w:rsidRPr="00FE31D2" w:rsidRDefault="002D52E5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</w:p>
    <w:p w14:paraId="2737F17F" w14:textId="27258426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lang w:val="sr-Latn-CS" w:eastAsia="ar-SA"/>
        </w:rPr>
        <w:t>AUTOBUSKI PREVOZ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:  Beograd </w:t>
      </w:r>
      <w:r w:rsidR="00C01418">
        <w:rPr>
          <w:rFonts w:ascii="Cambria" w:eastAsia="Times New Roman" w:hAnsi="Cambria" w:cs="Arial"/>
          <w:sz w:val="24"/>
          <w:szCs w:val="24"/>
          <w:lang w:val="sr-Latn-CS" w:eastAsia="ar-SA"/>
        </w:rPr>
        <w:t>–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="00C01418">
        <w:rPr>
          <w:rFonts w:ascii="Cambria" w:eastAsia="Times New Roman" w:hAnsi="Cambria" w:cs="Arial"/>
          <w:sz w:val="24"/>
          <w:szCs w:val="24"/>
          <w:lang w:val="sr-Latn-CS" w:eastAsia="ar-SA"/>
        </w:rPr>
        <w:t>Fruške Terme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- Beograd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sym w:font="Symbol" w:char="F0FF"/>
      </w:r>
      <w:r w:rsidR="00C01418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  2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.</w:t>
      </w:r>
      <w:r w:rsidR="00C01418">
        <w:rPr>
          <w:rFonts w:ascii="Cambria" w:eastAsia="Times New Roman" w:hAnsi="Cambria" w:cs="Arial"/>
          <w:sz w:val="24"/>
          <w:szCs w:val="24"/>
          <w:lang w:val="sr-Latn-CS" w:eastAsia="ar-SA"/>
        </w:rPr>
        <w:t>3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00</w:t>
      </w:r>
    </w:p>
    <w:p w14:paraId="28386DB4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</w:p>
    <w:p w14:paraId="17D560B2" w14:textId="6BEC21A5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Uslovi</w:t>
      </w:r>
      <w:r w:rsidR="005226FC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 za hotelski smeštaj</w:t>
      </w:r>
      <w:r w:rsidRPr="00FE31D2"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  <w:t>:</w:t>
      </w:r>
    </w:p>
    <w:p w14:paraId="6FEB3905" w14:textId="56687F5B" w:rsidR="00FE31D2" w:rsidRPr="00FE31D2" w:rsidRDefault="00C01418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Cena za period 23</w:t>
      </w:r>
      <w:r w:rsidR="008E3B3D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.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5-25</w:t>
      </w:r>
      <w:r w:rsidR="008E3B3D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.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5</w:t>
      </w:r>
      <w:r w:rsidR="00FE31D2" w:rsidRPr="00FE31D2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. obuhvata 2 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puna </w:t>
      </w:r>
      <w:r w:rsidR="00FE31D2" w:rsidRPr="00FE31D2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pansiona, boravišnu taksu i osiguranje. </w:t>
      </w:r>
    </w:p>
    <w:p w14:paraId="2DF7630A" w14:textId="77777777" w:rsidR="00FE31D2" w:rsidRPr="00FE31D2" w:rsidRDefault="00FE31D2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Ukoliko želite neki drugi termin molimo Vas da nas obavestite.    </w:t>
      </w:r>
    </w:p>
    <w:p w14:paraId="069F319B" w14:textId="77777777" w:rsidR="00FE31D2" w:rsidRPr="00FE31D2" w:rsidRDefault="00FE31D2" w:rsidP="00FE31D2">
      <w:pPr>
        <w:numPr>
          <w:ilvl w:val="0"/>
          <w:numId w:val="3"/>
        </w:numPr>
        <w:suppressAutoHyphens/>
        <w:spacing w:after="0" w:line="240" w:lineRule="auto"/>
        <w:rPr>
          <w:rFonts w:ascii="Cambria" w:eastAsia="Times New Roman" w:hAnsi="Cambria" w:cs="Arial"/>
          <w:bCs/>
          <w:sz w:val="24"/>
          <w:szCs w:val="24"/>
          <w:lang w:eastAsia="ar-SA"/>
        </w:rPr>
      </w:pP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Cene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</w:t>
      </w:r>
      <w:proofErr w:type="spellStart"/>
      <w:proofErr w:type="gram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važe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za</w:t>
      </w:r>
      <w:proofErr w:type="spellEnd"/>
      <w:proofErr w:type="gram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boravak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u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naznačenom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periodu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. </w:t>
      </w:r>
    </w:p>
    <w:p w14:paraId="243EB8EA" w14:textId="77777777" w:rsidR="00FE31D2" w:rsidRPr="00FE31D2" w:rsidRDefault="00FE31D2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Zbog ograničenog broja jednokrevetnih soba, pre slanja prijave proveriti raspoloživost sa agencijom BTA.</w:t>
      </w:r>
    </w:p>
    <w:p w14:paraId="1548A5ED" w14:textId="77777777" w:rsidR="00FE31D2" w:rsidRPr="00FE31D2" w:rsidRDefault="00FE31D2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Minimum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za realizaciju autobuskog prevoza je prijavljenih 20 putnika.</w:t>
      </w:r>
    </w:p>
    <w:p w14:paraId="7C8A10A4" w14:textId="08BE4596" w:rsidR="005226FC" w:rsidRPr="005226FC" w:rsidRDefault="005226FC" w:rsidP="005226F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5226FC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lastRenderedPageBreak/>
        <w:t xml:space="preserve">Izvršene uplate 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za hotelski smeštaj </w:t>
      </w:r>
      <w:r w:rsidRPr="005226FC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su neopozive. </w:t>
      </w:r>
      <w:r w:rsidR="00A43705"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>Rezervaciju je moguće stornirati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samo</w:t>
      </w:r>
      <w:r w:rsidR="00A43705"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u slučaju bolesti, š</w:t>
      </w:r>
      <w:r w:rsidR="00FE31D2"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>to se dokazuje pozitivnim PCR testom.</w:t>
      </w:r>
      <w:r w:rsidRPr="005226FC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</w:p>
    <w:p w14:paraId="1FC92EF6" w14:textId="274E2910" w:rsidR="005226FC" w:rsidRPr="00A43705" w:rsidRDefault="005226FC" w:rsidP="005226F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U slučaju poremećaja na monetarnom tržištu, kao i tržištu roba i usliga, BTA doo zadržava pravo korekcije cena.</w:t>
      </w:r>
    </w:p>
    <w:p w14:paraId="1A8B1476" w14:textId="77777777" w:rsidR="00FE31D2" w:rsidRPr="00FE31D2" w:rsidRDefault="00FE31D2" w:rsidP="00FE31D2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</w:p>
    <w:p w14:paraId="649CA392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683BF46C" w14:textId="77777777" w:rsidR="00FE31D2" w:rsidRPr="00FE31D2" w:rsidRDefault="00FE31D2" w:rsidP="00FE31D2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Prijavna procedura:</w:t>
      </w:r>
    </w:p>
    <w:p w14:paraId="5F1CD203" w14:textId="782992A2" w:rsidR="00FE31D2" w:rsidRPr="00FE31D2" w:rsidRDefault="00FE31D2" w:rsidP="00FE31D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/>
        </w:rPr>
      </w:pPr>
      <w:r w:rsidRPr="00FE31D2">
        <w:rPr>
          <w:rFonts w:ascii="Cambria" w:eastAsia="Times New Roman" w:hAnsi="Cambria" w:cs="Arial"/>
          <w:bCs/>
          <w:sz w:val="24"/>
          <w:szCs w:val="24"/>
          <w:lang w:val="sr-Latn-CS"/>
        </w:rPr>
        <w:t xml:space="preserve">Popunjeni prijavni list dostaviti 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t xml:space="preserve">na e-mail adrese: 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begin"/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instrText xml:space="preserve"> HYPERLINK "mailto:office@publicaktiv.com" </w:instrTex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separate"/>
      </w:r>
      <w:r w:rsidRPr="00FE31D2">
        <w:rPr>
          <w:rFonts w:ascii="Cambria" w:eastAsia="Times New Roman" w:hAnsi="Cambria" w:cs="Arial"/>
          <w:color w:val="0563C1"/>
          <w:sz w:val="24"/>
          <w:szCs w:val="24"/>
          <w:u w:val="single"/>
          <w:lang w:val="sr-Latn-CS"/>
        </w:rPr>
        <w:t>office@publicaktiv.com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end"/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t xml:space="preserve"> </w:t>
      </w:r>
      <w:bookmarkStart w:id="0" w:name="_GoBack"/>
      <w:bookmarkEnd w:id="0"/>
    </w:p>
    <w:p w14:paraId="3967D067" w14:textId="556A643A" w:rsidR="00FE31D2" w:rsidRPr="00FE31D2" w:rsidRDefault="00FE31D2" w:rsidP="00FE31D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Poslednji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rok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za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podnošenje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prijave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i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uplatu</w:t>
      </w:r>
      <w:proofErr w:type="spellEnd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 xml:space="preserve"> pod </w:t>
      </w:r>
      <w:proofErr w:type="spellStart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>ovim</w:t>
      </w:r>
      <w:proofErr w:type="spellEnd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 xml:space="preserve"> </w:t>
      </w:r>
      <w:proofErr w:type="spellStart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>uslovima</w:t>
      </w:r>
      <w:proofErr w:type="spellEnd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 xml:space="preserve"> je </w:t>
      </w:r>
      <w:r w:rsidR="00C01418">
        <w:rPr>
          <w:rFonts w:ascii="Cambria" w:eastAsia="Times New Roman" w:hAnsi="Cambria"/>
          <w:sz w:val="24"/>
          <w:szCs w:val="20"/>
          <w:lang w:val="en-GB" w:eastAsia="ar-SA"/>
        </w:rPr>
        <w:t>19</w:t>
      </w:r>
      <w:r w:rsidR="00B31869">
        <w:rPr>
          <w:rFonts w:ascii="Cambria" w:eastAsia="Times New Roman" w:hAnsi="Cambria"/>
          <w:sz w:val="24"/>
          <w:szCs w:val="20"/>
          <w:lang w:val="en-GB" w:eastAsia="ar-SA"/>
        </w:rPr>
        <w:t>.</w:t>
      </w:r>
      <w:r w:rsidR="00C01418">
        <w:rPr>
          <w:rFonts w:ascii="Cambria" w:eastAsia="Times New Roman" w:hAnsi="Cambria"/>
          <w:sz w:val="24"/>
          <w:szCs w:val="20"/>
          <w:lang w:val="en-GB" w:eastAsia="ar-SA"/>
        </w:rPr>
        <w:t>5</w:t>
      </w:r>
      <w:r w:rsidRPr="00FE31D2">
        <w:rPr>
          <w:rFonts w:ascii="Cambria" w:eastAsia="Times New Roman" w:hAnsi="Cambria"/>
          <w:sz w:val="24"/>
          <w:szCs w:val="20"/>
          <w:lang w:val="en-GB" w:eastAsia="ar-SA"/>
        </w:rPr>
        <w:t>.2022.</w:t>
      </w:r>
    </w:p>
    <w:p w14:paraId="0E6FFFB6" w14:textId="77777777" w:rsidR="00B31869" w:rsidRPr="00B31869" w:rsidRDefault="00A43705" w:rsidP="003C7461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bCs w:val="0"/>
          <w:sz w:val="24"/>
        </w:rPr>
      </w:pPr>
      <w:r w:rsidRPr="006D0AB6">
        <w:rPr>
          <w:rFonts w:ascii="Cambria" w:hAnsi="Cambria"/>
          <w:b w:val="0"/>
          <w:sz w:val="24"/>
        </w:rPr>
        <w:t>Po prijemu prijave organizator će dostaviti predračun za uplatu po odabranim opcijama</w:t>
      </w:r>
      <w:r w:rsidR="00B31869">
        <w:rPr>
          <w:rFonts w:ascii="Cambria" w:hAnsi="Cambria"/>
          <w:b w:val="0"/>
          <w:sz w:val="24"/>
        </w:rPr>
        <w:t>.</w:t>
      </w:r>
    </w:p>
    <w:p w14:paraId="0E8A0A32" w14:textId="2898F15B" w:rsidR="00A43705" w:rsidRPr="006D0AB6" w:rsidRDefault="00A43705" w:rsidP="003C7461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bCs w:val="0"/>
          <w:sz w:val="24"/>
        </w:rPr>
      </w:pPr>
      <w:r w:rsidRPr="006D0AB6">
        <w:rPr>
          <w:rFonts w:ascii="Cambria" w:hAnsi="Cambria"/>
          <w:b w:val="0"/>
          <w:bCs w:val="0"/>
          <w:sz w:val="24"/>
        </w:rPr>
        <w:t>Uplata mora biti izvršena najkasnije 5 radnih dana pre datuma početka seminara</w:t>
      </w:r>
      <w:r>
        <w:rPr>
          <w:rFonts w:ascii="Cambria" w:hAnsi="Cambria"/>
          <w:b w:val="0"/>
          <w:bCs w:val="0"/>
          <w:sz w:val="24"/>
        </w:rPr>
        <w:t>.</w:t>
      </w:r>
    </w:p>
    <w:p w14:paraId="60B5D716" w14:textId="373D6AC9" w:rsidR="00A43705" w:rsidRPr="003C7461" w:rsidRDefault="00A43705" w:rsidP="003C7461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sz w:val="24"/>
        </w:rPr>
      </w:pPr>
      <w:r w:rsidRPr="006D0AB6">
        <w:rPr>
          <w:rFonts w:ascii="Cambria" w:hAnsi="Cambria"/>
          <w:b w:val="0"/>
          <w:sz w:val="24"/>
        </w:rPr>
        <w:t>Otkazivanje učešća je moguće najkasnije do 10 radnih dana pre održavanja seminara. Nakon tog roka, ne postoji mogućnost povraćaja izvršene uplate</w:t>
      </w:r>
      <w:r w:rsidR="00B31869">
        <w:rPr>
          <w:rFonts w:ascii="Cambria" w:hAnsi="Cambria"/>
          <w:b w:val="0"/>
          <w:sz w:val="24"/>
        </w:rPr>
        <w:t xml:space="preserve"> za kotizaciju</w:t>
      </w:r>
      <w:r>
        <w:rPr>
          <w:rFonts w:ascii="Cambria" w:hAnsi="Cambria"/>
          <w:b w:val="0"/>
          <w:sz w:val="24"/>
        </w:rPr>
        <w:t xml:space="preserve">, osim u slučaju </w:t>
      </w:r>
      <w:r w:rsidR="003C7461">
        <w:rPr>
          <w:rFonts w:ascii="Cambria" w:hAnsi="Cambria"/>
          <w:b w:val="0"/>
          <w:sz w:val="24"/>
        </w:rPr>
        <w:t>bolesti,</w:t>
      </w:r>
      <w:r w:rsidR="003C7461" w:rsidRPr="003C7461">
        <w:rPr>
          <w:rFonts w:ascii="Cambria" w:hAnsi="Cambria"/>
          <w:sz w:val="24"/>
          <w:lang w:val="sr-Latn-RS"/>
        </w:rPr>
        <w:t xml:space="preserve"> </w:t>
      </w:r>
      <w:r w:rsidR="003C7461" w:rsidRPr="003C7461">
        <w:rPr>
          <w:rFonts w:ascii="Cambria" w:hAnsi="Cambria"/>
          <w:b w:val="0"/>
          <w:sz w:val="24"/>
          <w:lang w:val="sr-Latn-RS"/>
        </w:rPr>
        <w:t>što se dokazuje pozitivnim PCR testom</w:t>
      </w:r>
      <w:r w:rsidRPr="003C7461">
        <w:rPr>
          <w:rFonts w:ascii="Cambria" w:hAnsi="Cambria"/>
          <w:b w:val="0"/>
          <w:sz w:val="24"/>
        </w:rPr>
        <w:t>.</w:t>
      </w:r>
    </w:p>
    <w:p w14:paraId="7EF4E721" w14:textId="77777777" w:rsidR="00A43705" w:rsidRPr="006D0AB6" w:rsidRDefault="00A43705" w:rsidP="003C746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 w:cs="Arial"/>
          <w:bCs/>
          <w:sz w:val="24"/>
          <w:szCs w:val="24"/>
          <w:lang w:val="sr-Latn-CS"/>
        </w:rPr>
      </w:pPr>
      <w:r w:rsidRPr="006D0AB6">
        <w:rPr>
          <w:rFonts w:ascii="Cambria" w:hAnsi="Cambria" w:cs="Arial"/>
          <w:bCs/>
          <w:sz w:val="24"/>
          <w:szCs w:val="24"/>
          <w:lang w:val="sr-Latn-CS"/>
        </w:rPr>
        <w:t>Slanjem prijave učesnici prihvataju sve definisane uslove i način plaćanja.</w:t>
      </w:r>
    </w:p>
    <w:p w14:paraId="7F76E05B" w14:textId="77777777" w:rsidR="00A43705" w:rsidRPr="00FE31D2" w:rsidRDefault="00A43705" w:rsidP="00A43705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</w:p>
    <w:p w14:paraId="0C31C294" w14:textId="77777777" w:rsidR="00FE31D2" w:rsidRPr="00A43705" w:rsidRDefault="00FE31D2" w:rsidP="00FE31D2">
      <w:pPr>
        <w:suppressAutoHyphens/>
        <w:spacing w:after="0" w:line="240" w:lineRule="auto"/>
        <w:ind w:left="993" w:hanging="993"/>
        <w:jc w:val="both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6C0255EB" w14:textId="22C6C462" w:rsidR="00FE31D2" w:rsidRPr="00372D57" w:rsidRDefault="00FE31D2" w:rsidP="00FE31D2">
      <w:pPr>
        <w:suppressAutoHyphens/>
        <w:spacing w:after="0" w:line="240" w:lineRule="auto"/>
        <w:ind w:left="993" w:hanging="993"/>
        <w:jc w:val="both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en-GB" w:eastAsia="ar-SA"/>
        </w:rPr>
        <w:t>Program</w:t>
      </w:r>
      <w:r w:rsidRPr="00A43705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en-GB" w:eastAsia="ar-SA"/>
        </w:rPr>
        <w:t>putovanja</w:t>
      </w:r>
      <w:proofErr w:type="spellEnd"/>
      <w:r w:rsidR="00372D57">
        <w:rPr>
          <w:rFonts w:ascii="Cambria" w:eastAsia="Times New Roman" w:hAnsi="Cambria" w:cs="Arial"/>
          <w:b/>
          <w:sz w:val="24"/>
          <w:szCs w:val="24"/>
          <w:u w:val="single"/>
          <w:lang w:val="en-GB" w:eastAsia="ar-SA"/>
        </w:rPr>
        <w:t xml:space="preserve"> </w:t>
      </w:r>
      <w:r w:rsidR="00372D57" w:rsidRPr="00372D57">
        <w:rPr>
          <w:rFonts w:ascii="Cambria" w:eastAsia="Times New Roman" w:hAnsi="Cambria" w:cs="Arial"/>
          <w:sz w:val="24"/>
          <w:szCs w:val="24"/>
          <w:u w:val="single"/>
          <w:lang w:val="en-GB" w:eastAsia="ar-SA"/>
        </w:rPr>
        <w:t>(</w:t>
      </w:r>
      <w:proofErr w:type="spellStart"/>
      <w:r w:rsidR="00372D57" w:rsidRPr="00372D57">
        <w:rPr>
          <w:rFonts w:ascii="Cambria" w:eastAsia="Times New Roman" w:hAnsi="Cambria" w:cs="Arial"/>
          <w:sz w:val="24"/>
          <w:szCs w:val="24"/>
          <w:u w:val="single"/>
          <w:lang w:val="en-GB" w:eastAsia="ar-SA"/>
        </w:rPr>
        <w:t>preliminarni</w:t>
      </w:r>
      <w:proofErr w:type="spellEnd"/>
      <w:r w:rsidR="00372D57" w:rsidRPr="00372D57">
        <w:rPr>
          <w:rFonts w:ascii="Cambria" w:eastAsia="Times New Roman" w:hAnsi="Cambria" w:cs="Arial"/>
          <w:sz w:val="24"/>
          <w:szCs w:val="24"/>
          <w:u w:val="single"/>
          <w:lang w:val="en-GB" w:eastAsia="ar-SA"/>
        </w:rPr>
        <w:t>)</w:t>
      </w:r>
      <w:r w:rsidRPr="00372D57"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  <w:t>:</w:t>
      </w:r>
    </w:p>
    <w:p w14:paraId="30A71461" w14:textId="415C9CED" w:rsidR="00FE31D2" w:rsidRPr="00A43705" w:rsidRDefault="00C01418" w:rsidP="00B31869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CS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23</w:t>
      </w:r>
      <w:r w:rsidR="00B31869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.</w:t>
      </w: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5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.2</w:t>
      </w:r>
      <w:r w:rsidR="008E3B3D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022.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Polazak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autobusom</w:t>
      </w:r>
      <w:proofErr w:type="spellEnd"/>
      <w:r w:rsidR="00FE31D2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u</w:t>
      </w:r>
      <w:r w:rsidR="00372D57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13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h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dolazak</w:t>
      </w:r>
      <w:proofErr w:type="spellEnd"/>
      <w:r w:rsidR="00FE31D2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Pr="00372D57">
        <w:rPr>
          <w:rFonts w:ascii="Cambria" w:eastAsia="Times New Roman" w:hAnsi="Cambria" w:cs="Arial"/>
          <w:color w:val="000000"/>
          <w:sz w:val="24"/>
          <w:szCs w:val="24"/>
        </w:rPr>
        <w:t>u</w:t>
      </w:r>
      <w:r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Hotel Fruške Terme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oko</w:t>
      </w:r>
      <w:proofErr w:type="spellEnd"/>
      <w:r w:rsidR="00372D57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gramStart"/>
      <w:r w:rsidR="00372D57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14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h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 (</w:t>
      </w:r>
      <w:proofErr w:type="spellStart"/>
      <w:proofErr w:type="gramEnd"/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za</w:t>
      </w:r>
      <w:proofErr w:type="spellEnd"/>
      <w:r w:rsidR="00FE31D2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u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č</w:t>
      </w:r>
      <w:proofErr w:type="spellStart"/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esnike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koji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se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prijave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za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prevoz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).  </w:t>
      </w:r>
      <w:r w:rsid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Ulazak u sobe je moguć od 14h.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Prva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usluga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je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ve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č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era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.</w:t>
      </w:r>
      <w:r w:rsidR="00770B11" w:rsidRPr="00770B11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Sme</w:t>
      </w:r>
      <w:proofErr w:type="spellEnd"/>
      <w:r w:rsidR="00770B11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š</w:t>
      </w:r>
      <w:proofErr w:type="spellStart"/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taj</w:t>
      </w:r>
      <w:proofErr w:type="spellEnd"/>
      <w:r w:rsidR="00770B11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770B11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je u </w:t>
      </w:r>
      <w:proofErr w:type="spellStart"/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sobi</w:t>
      </w:r>
      <w:proofErr w:type="spellEnd"/>
      <w:r w:rsidR="00770B11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izabranog</w:t>
      </w:r>
      <w:proofErr w:type="spellEnd"/>
      <w:r w:rsidR="00770B11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tipa</w:t>
      </w:r>
      <w:proofErr w:type="spellEnd"/>
      <w:r w:rsidR="00770B11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. </w:t>
      </w:r>
      <w:proofErr w:type="spellStart"/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Sve</w:t>
      </w:r>
      <w:proofErr w:type="spellEnd"/>
      <w:r w:rsidR="00770B11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sobe</w:t>
      </w:r>
      <w:proofErr w:type="spellEnd"/>
      <w:r w:rsidR="00770B11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imaju</w:t>
      </w:r>
      <w:proofErr w:type="spellEnd"/>
      <w:r w:rsidR="00770B11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kupatilo</w:t>
      </w:r>
      <w:proofErr w:type="spellEnd"/>
      <w:r w:rsidR="00770B11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televizor</w:t>
      </w:r>
      <w:proofErr w:type="spellEnd"/>
      <w:r w:rsidR="00770B11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, </w:t>
      </w:r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mini</w:t>
      </w:r>
      <w:r w:rsidR="00770B11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770B11" w:rsidRPr="00FE31D2">
        <w:rPr>
          <w:rFonts w:ascii="Cambria" w:eastAsia="Times New Roman" w:hAnsi="Cambria" w:cs="Arial"/>
          <w:color w:val="000000"/>
          <w:sz w:val="24"/>
          <w:szCs w:val="24"/>
        </w:rPr>
        <w:t>bar</w:t>
      </w:r>
      <w:r w:rsidR="00770B11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.</w:t>
      </w:r>
    </w:p>
    <w:p w14:paraId="14C59865" w14:textId="30C11E9F" w:rsidR="00FE31D2" w:rsidRPr="00C01418" w:rsidRDefault="00C01418" w:rsidP="00FE31D2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CS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24.5.2022.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 </w:t>
      </w: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U Hotelu Fruške Terme učesnici toga dana imaju doručak i ručak, a večera će biti u vinariji Deurić.</w:t>
      </w:r>
      <w:r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</w:p>
    <w:p w14:paraId="7B741548" w14:textId="64DA70B7" w:rsidR="00FE31D2" w:rsidRPr="00C01418" w:rsidRDefault="00C01418" w:rsidP="00FE31D2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CS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25</w:t>
      </w:r>
      <w:r w:rsidR="00B31869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.</w:t>
      </w: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5</w:t>
      </w:r>
      <w:r w:rsidR="00FE31D2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.2</w:t>
      </w:r>
      <w:r w:rsidR="008E3B3D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02</w:t>
      </w:r>
      <w:r w:rsidR="00FE31D2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2.  </w:t>
      </w: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U Hotelu Fruške Terme učesnici toga dana imaju doručak i ručak posle predavanja koje se završava u 13h. S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obe</w:t>
      </w:r>
      <w:proofErr w:type="spellEnd"/>
      <w:r w:rsidR="00FE31D2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se</w:t>
      </w:r>
      <w:r w:rsidR="00FE31D2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napu</w:t>
      </w:r>
      <w:proofErr w:type="spellEnd"/>
      <w:r w:rsidR="00FE31D2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š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taju</w:t>
      </w:r>
      <w:proofErr w:type="spellEnd"/>
      <w:r w:rsidR="00FE31D2" w:rsidRPr="00C01418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do</w:t>
      </w:r>
      <w:r w:rsidR="00372D57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11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:00 </w:t>
      </w:r>
      <w:r w:rsidR="00FE31D2" w:rsidRPr="00372D57">
        <w:rPr>
          <w:rFonts w:ascii="Cambria" w:eastAsia="Times New Roman" w:hAnsi="Cambria" w:cs="Arial"/>
          <w:color w:val="000000"/>
          <w:sz w:val="24"/>
          <w:szCs w:val="24"/>
        </w:rPr>
        <w:t>h</w:t>
      </w:r>
      <w:r w:rsidRPr="00372D57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.</w:t>
      </w:r>
    </w:p>
    <w:p w14:paraId="2F616D02" w14:textId="5BFF1C7A" w:rsidR="00FE31D2" w:rsidRPr="00FE31D2" w:rsidRDefault="00FE31D2" w:rsidP="00FE31D2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Polazak</w:t>
      </w:r>
      <w:proofErr w:type="spellEnd"/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proofErr w:type="spellStart"/>
      <w:r w:rsidR="00C01418">
        <w:rPr>
          <w:rFonts w:ascii="Cambria" w:eastAsia="Times New Roman" w:hAnsi="Cambria"/>
          <w:sz w:val="24"/>
          <w:szCs w:val="24"/>
          <w:lang w:val="en-GB" w:eastAsia="ar-SA"/>
        </w:rPr>
        <w:t>iz</w:t>
      </w:r>
      <w:proofErr w:type="spellEnd"/>
      <w:r w:rsidR="00C01418"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r w:rsidR="00C01418">
        <w:rPr>
          <w:rFonts w:ascii="Cambria" w:eastAsia="Times New Roman" w:hAnsi="Cambria"/>
          <w:sz w:val="24"/>
          <w:szCs w:val="24"/>
          <w:lang w:val="sr-Latn-CS" w:eastAsia="ar-SA"/>
        </w:rPr>
        <w:t>Hotela je</w:t>
      </w:r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r w:rsidRPr="00372D57">
        <w:rPr>
          <w:rFonts w:ascii="Cambria" w:eastAsia="Times New Roman" w:hAnsi="Cambria"/>
          <w:sz w:val="24"/>
          <w:szCs w:val="24"/>
          <w:lang w:val="en-GB" w:eastAsia="ar-SA"/>
        </w:rPr>
        <w:t>u</w:t>
      </w:r>
      <w:r w:rsidRPr="00372D57">
        <w:rPr>
          <w:rFonts w:ascii="Cambria" w:eastAsia="Times New Roman" w:hAnsi="Cambria"/>
          <w:sz w:val="24"/>
          <w:szCs w:val="24"/>
          <w:lang w:val="sr-Latn-CS" w:eastAsia="ar-SA"/>
        </w:rPr>
        <w:t xml:space="preserve"> 14</w:t>
      </w:r>
      <w:r w:rsidRPr="00372D57">
        <w:rPr>
          <w:rFonts w:ascii="Cambria" w:eastAsia="Times New Roman" w:hAnsi="Cambria"/>
          <w:sz w:val="24"/>
          <w:szCs w:val="24"/>
          <w:lang w:val="en-GB" w:eastAsia="ar-SA"/>
        </w:rPr>
        <w:t>h</w:t>
      </w:r>
      <w:r w:rsidRPr="00372D57">
        <w:rPr>
          <w:rFonts w:ascii="Cambria" w:eastAsia="Times New Roman" w:hAnsi="Cambria"/>
          <w:sz w:val="24"/>
          <w:szCs w:val="24"/>
          <w:lang w:val="sr-Latn-CS" w:eastAsia="ar-SA"/>
        </w:rPr>
        <w:t xml:space="preserve">, </w:t>
      </w:r>
      <w:r w:rsidRPr="00372D57">
        <w:rPr>
          <w:rFonts w:ascii="Cambria" w:eastAsia="Times New Roman" w:hAnsi="Cambria"/>
          <w:sz w:val="24"/>
          <w:szCs w:val="24"/>
          <w:lang w:val="en-GB" w:eastAsia="ar-SA"/>
        </w:rPr>
        <w:t>o</w:t>
      </w:r>
      <w:r w:rsidRPr="00372D57">
        <w:rPr>
          <w:rFonts w:ascii="Cambria" w:eastAsia="Times New Roman" w:hAnsi="Cambria"/>
          <w:sz w:val="24"/>
          <w:szCs w:val="24"/>
          <w:lang w:val="sr-Latn-CS" w:eastAsia="ar-SA"/>
        </w:rPr>
        <w:t>č</w:t>
      </w:r>
      <w:proofErr w:type="spellStart"/>
      <w:r w:rsidRPr="00372D57">
        <w:rPr>
          <w:rFonts w:ascii="Cambria" w:eastAsia="Times New Roman" w:hAnsi="Cambria"/>
          <w:sz w:val="24"/>
          <w:szCs w:val="24"/>
          <w:lang w:val="en-GB" w:eastAsia="ar-SA"/>
        </w:rPr>
        <w:t>ekivani</w:t>
      </w:r>
      <w:proofErr w:type="spellEnd"/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dolazak</w:t>
      </w:r>
      <w:proofErr w:type="spellEnd"/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u</w:t>
      </w:r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Beograd</w:t>
      </w:r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proofErr w:type="spellStart"/>
      <w:r w:rsidRPr="00372D57">
        <w:rPr>
          <w:rFonts w:ascii="Cambria" w:eastAsia="Times New Roman" w:hAnsi="Cambria"/>
          <w:sz w:val="24"/>
          <w:szCs w:val="24"/>
          <w:lang w:val="en-GB" w:eastAsia="ar-SA"/>
        </w:rPr>
        <w:t>oko</w:t>
      </w:r>
      <w:proofErr w:type="spellEnd"/>
      <w:r w:rsidRPr="00372D57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r w:rsidR="00372D57">
        <w:rPr>
          <w:rFonts w:ascii="Cambria" w:eastAsia="Times New Roman" w:hAnsi="Cambria"/>
          <w:sz w:val="24"/>
          <w:szCs w:val="24"/>
          <w:lang w:val="sr-Latn-CS" w:eastAsia="ar-SA"/>
        </w:rPr>
        <w:t>15</w:t>
      </w:r>
      <w:r w:rsidRPr="00372D57">
        <w:rPr>
          <w:rFonts w:ascii="Cambria" w:eastAsia="Times New Roman" w:hAnsi="Cambria"/>
          <w:sz w:val="24"/>
          <w:szCs w:val="24"/>
          <w:lang w:val="en-GB" w:eastAsia="ar-SA"/>
        </w:rPr>
        <w:t>h</w:t>
      </w:r>
      <w:r w:rsidRPr="00372D57">
        <w:rPr>
          <w:rFonts w:ascii="Cambria" w:eastAsia="Times New Roman" w:hAnsi="Cambria"/>
          <w:sz w:val="24"/>
          <w:szCs w:val="24"/>
          <w:lang w:val="sr-Latn-CS" w:eastAsia="ar-SA"/>
        </w:rPr>
        <w:t xml:space="preserve"> (</w:t>
      </w:r>
      <w:proofErr w:type="spellStart"/>
      <w:r w:rsidRPr="00372D57">
        <w:rPr>
          <w:rFonts w:ascii="Cambria" w:eastAsia="Times New Roman" w:hAnsi="Cambria"/>
          <w:sz w:val="24"/>
          <w:szCs w:val="24"/>
          <w:lang w:val="en-GB" w:eastAsia="ar-SA"/>
        </w:rPr>
        <w:t>za</w:t>
      </w:r>
      <w:proofErr w:type="spellEnd"/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u</w:t>
      </w:r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>č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esnike</w:t>
      </w:r>
      <w:proofErr w:type="spellEnd"/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prijavljene</w:t>
      </w:r>
      <w:proofErr w:type="spellEnd"/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za</w:t>
      </w:r>
      <w:proofErr w:type="spellEnd"/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prevoz</w:t>
      </w:r>
      <w:proofErr w:type="spellEnd"/>
      <w:r w:rsidRPr="00C01418">
        <w:rPr>
          <w:rFonts w:ascii="Cambria" w:eastAsia="Times New Roman" w:hAnsi="Cambria"/>
          <w:sz w:val="24"/>
          <w:szCs w:val="24"/>
          <w:lang w:val="sr-Latn-CS" w:eastAsia="ar-SA"/>
        </w:rPr>
        <w:t xml:space="preserve">). </w:t>
      </w:r>
    </w:p>
    <w:p w14:paraId="479FB753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5548BD93" w14:textId="691C7A12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5222C168" w14:textId="13D8C559" w:rsidR="00CC0396" w:rsidRPr="00CC0396" w:rsidRDefault="00CC0396" w:rsidP="00CC0396">
      <w:pPr>
        <w:pStyle w:val="ListParagraph"/>
        <w:numPr>
          <w:ilvl w:val="0"/>
          <w:numId w:val="7"/>
        </w:numPr>
        <w:suppressAutoHyphens/>
        <w:spacing w:after="0" w:line="240" w:lineRule="auto"/>
        <w:ind w:left="142" w:hanging="142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CC0396">
        <w:rPr>
          <w:rFonts w:ascii="Cambria" w:eastAsia="Times New Roman" w:hAnsi="Cambria" w:cs="Arial"/>
          <w:sz w:val="24"/>
          <w:szCs w:val="24"/>
          <w:lang w:val="sr-Latn-CS" w:eastAsia="ar-SA"/>
        </w:rPr>
        <w:t>BTA agencija ima licencu OTP 214/2021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>.</w:t>
      </w:r>
    </w:p>
    <w:p w14:paraId="21DF0FC4" w14:textId="1A0C67FD" w:rsidR="00AD2733" w:rsidRDefault="00AD2733" w:rsidP="00FE31D2"/>
    <w:p w14:paraId="68FE095C" w14:textId="74B9EDF4" w:rsidR="00112C27" w:rsidRDefault="00112C27" w:rsidP="00FE31D2"/>
    <w:p w14:paraId="1BEA9A2F" w14:textId="1229D053" w:rsidR="00112C27" w:rsidRDefault="00112C27" w:rsidP="00FE31D2"/>
    <w:p w14:paraId="6A4E8521" w14:textId="77777777" w:rsidR="00112C27" w:rsidRPr="00FE31D2" w:rsidRDefault="00112C27" w:rsidP="00FE31D2"/>
    <w:sectPr w:rsidR="00112C27" w:rsidRPr="00FE31D2" w:rsidSect="00884F08">
      <w:headerReference w:type="even" r:id="rId8"/>
      <w:headerReference w:type="default" r:id="rId9"/>
      <w:headerReference w:type="first" r:id="rId10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1A33D" w14:textId="77777777" w:rsidR="000138F0" w:rsidRDefault="000138F0" w:rsidP="00700AA4">
      <w:pPr>
        <w:spacing w:after="0" w:line="240" w:lineRule="auto"/>
      </w:pPr>
      <w:r>
        <w:separator/>
      </w:r>
    </w:p>
  </w:endnote>
  <w:endnote w:type="continuationSeparator" w:id="0">
    <w:p w14:paraId="3B820655" w14:textId="77777777" w:rsidR="000138F0" w:rsidRDefault="000138F0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82729" w14:textId="77777777" w:rsidR="000138F0" w:rsidRDefault="000138F0" w:rsidP="00700AA4">
      <w:pPr>
        <w:spacing w:after="0" w:line="240" w:lineRule="auto"/>
      </w:pPr>
      <w:r>
        <w:separator/>
      </w:r>
    </w:p>
  </w:footnote>
  <w:footnote w:type="continuationSeparator" w:id="0">
    <w:p w14:paraId="3D43E5F6" w14:textId="77777777" w:rsidR="000138F0" w:rsidRDefault="000138F0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3F816" w14:textId="77777777" w:rsidR="00B74FDF" w:rsidRDefault="00B43460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79E93380" wp14:editId="0269BFA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1" name="Slika 1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AEF79" w14:textId="77777777" w:rsidR="008742A7" w:rsidRDefault="00B43460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2DEADADD" wp14:editId="25DB1EAA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2" name="Slika 2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D0E67" w14:textId="77777777" w:rsidR="00B74FDF" w:rsidRDefault="000138F0">
    <w:pPr>
      <w:pStyle w:val="Header"/>
    </w:pPr>
    <w:r>
      <w:rPr>
        <w:noProof/>
      </w:rPr>
      <w:pict w14:anchorId="62342A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D49F1"/>
    <w:multiLevelType w:val="hybridMultilevel"/>
    <w:tmpl w:val="ED7EBACE"/>
    <w:lvl w:ilvl="0" w:tplc="6AFE22A8">
      <w:start w:val="1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82C6E"/>
    <w:multiLevelType w:val="hybridMultilevel"/>
    <w:tmpl w:val="745E997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0504D"/>
    <w:multiLevelType w:val="hybridMultilevel"/>
    <w:tmpl w:val="208AA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72969"/>
    <w:multiLevelType w:val="hybridMultilevel"/>
    <w:tmpl w:val="E238363A"/>
    <w:lvl w:ilvl="0" w:tplc="89E49418">
      <w:start w:val="1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8E"/>
    <w:rsid w:val="000138F0"/>
    <w:rsid w:val="0005775D"/>
    <w:rsid w:val="00061C8E"/>
    <w:rsid w:val="00076B0A"/>
    <w:rsid w:val="00085DE6"/>
    <w:rsid w:val="0008630B"/>
    <w:rsid w:val="00086ED2"/>
    <w:rsid w:val="000A329A"/>
    <w:rsid w:val="000A4378"/>
    <w:rsid w:val="000B1DF2"/>
    <w:rsid w:val="000B3371"/>
    <w:rsid w:val="000D1510"/>
    <w:rsid w:val="000E553F"/>
    <w:rsid w:val="000F39A3"/>
    <w:rsid w:val="00112C27"/>
    <w:rsid w:val="001261CA"/>
    <w:rsid w:val="0013084F"/>
    <w:rsid w:val="00133B04"/>
    <w:rsid w:val="00147693"/>
    <w:rsid w:val="001768D1"/>
    <w:rsid w:val="001D0D33"/>
    <w:rsid w:val="001E232F"/>
    <w:rsid w:val="001E4E2D"/>
    <w:rsid w:val="002113A4"/>
    <w:rsid w:val="00227102"/>
    <w:rsid w:val="0026060B"/>
    <w:rsid w:val="0028108D"/>
    <w:rsid w:val="00283394"/>
    <w:rsid w:val="00293A25"/>
    <w:rsid w:val="00294D0B"/>
    <w:rsid w:val="00297823"/>
    <w:rsid w:val="002A1BE8"/>
    <w:rsid w:val="002B6EBB"/>
    <w:rsid w:val="002D52E5"/>
    <w:rsid w:val="002F51AD"/>
    <w:rsid w:val="00301FD5"/>
    <w:rsid w:val="00303654"/>
    <w:rsid w:val="00313567"/>
    <w:rsid w:val="0033596A"/>
    <w:rsid w:val="0035128D"/>
    <w:rsid w:val="0036648B"/>
    <w:rsid w:val="00371F56"/>
    <w:rsid w:val="00372D57"/>
    <w:rsid w:val="003A49D9"/>
    <w:rsid w:val="003A5590"/>
    <w:rsid w:val="003A6EFB"/>
    <w:rsid w:val="003C1005"/>
    <w:rsid w:val="003C191B"/>
    <w:rsid w:val="003C7461"/>
    <w:rsid w:val="003E681B"/>
    <w:rsid w:val="00423E51"/>
    <w:rsid w:val="004341AD"/>
    <w:rsid w:val="0045241D"/>
    <w:rsid w:val="004527E6"/>
    <w:rsid w:val="00455706"/>
    <w:rsid w:val="00473444"/>
    <w:rsid w:val="0047626A"/>
    <w:rsid w:val="004A47C8"/>
    <w:rsid w:val="004B3238"/>
    <w:rsid w:val="004B61F5"/>
    <w:rsid w:val="004C4FA1"/>
    <w:rsid w:val="004E5525"/>
    <w:rsid w:val="005226FC"/>
    <w:rsid w:val="005321C0"/>
    <w:rsid w:val="00587EA4"/>
    <w:rsid w:val="005916A8"/>
    <w:rsid w:val="005B26E3"/>
    <w:rsid w:val="005B3953"/>
    <w:rsid w:val="005C4FEC"/>
    <w:rsid w:val="005C6224"/>
    <w:rsid w:val="005E10D2"/>
    <w:rsid w:val="005E4D77"/>
    <w:rsid w:val="005E71BE"/>
    <w:rsid w:val="005F2DBE"/>
    <w:rsid w:val="006718DB"/>
    <w:rsid w:val="0069386F"/>
    <w:rsid w:val="006B46C0"/>
    <w:rsid w:val="006C0DB6"/>
    <w:rsid w:val="006C6E53"/>
    <w:rsid w:val="00700AA4"/>
    <w:rsid w:val="00702526"/>
    <w:rsid w:val="007065AA"/>
    <w:rsid w:val="00715A8A"/>
    <w:rsid w:val="00724AB8"/>
    <w:rsid w:val="00726110"/>
    <w:rsid w:val="00770B11"/>
    <w:rsid w:val="007716BF"/>
    <w:rsid w:val="00783748"/>
    <w:rsid w:val="00794C35"/>
    <w:rsid w:val="007B514D"/>
    <w:rsid w:val="007B5824"/>
    <w:rsid w:val="007D21BE"/>
    <w:rsid w:val="007D670F"/>
    <w:rsid w:val="007D7285"/>
    <w:rsid w:val="007F3A6E"/>
    <w:rsid w:val="008265C6"/>
    <w:rsid w:val="00842460"/>
    <w:rsid w:val="008742A7"/>
    <w:rsid w:val="008745C1"/>
    <w:rsid w:val="008827A7"/>
    <w:rsid w:val="00884F08"/>
    <w:rsid w:val="008B43F4"/>
    <w:rsid w:val="008C286E"/>
    <w:rsid w:val="008C3F12"/>
    <w:rsid w:val="008E3B3D"/>
    <w:rsid w:val="008F4CB0"/>
    <w:rsid w:val="008F4D52"/>
    <w:rsid w:val="0090131C"/>
    <w:rsid w:val="00902F86"/>
    <w:rsid w:val="00916F59"/>
    <w:rsid w:val="00921D4D"/>
    <w:rsid w:val="00927395"/>
    <w:rsid w:val="0093016E"/>
    <w:rsid w:val="00935B0A"/>
    <w:rsid w:val="00997041"/>
    <w:rsid w:val="009B4E9F"/>
    <w:rsid w:val="009B4EE7"/>
    <w:rsid w:val="009B5656"/>
    <w:rsid w:val="009B579B"/>
    <w:rsid w:val="009B7DBC"/>
    <w:rsid w:val="009C6884"/>
    <w:rsid w:val="009E3FD8"/>
    <w:rsid w:val="00A223F5"/>
    <w:rsid w:val="00A43705"/>
    <w:rsid w:val="00A4427F"/>
    <w:rsid w:val="00A46ADE"/>
    <w:rsid w:val="00A51555"/>
    <w:rsid w:val="00A5590E"/>
    <w:rsid w:val="00A60A88"/>
    <w:rsid w:val="00A62FD0"/>
    <w:rsid w:val="00AC501D"/>
    <w:rsid w:val="00AD2733"/>
    <w:rsid w:val="00B24AE3"/>
    <w:rsid w:val="00B274CF"/>
    <w:rsid w:val="00B31869"/>
    <w:rsid w:val="00B32CB7"/>
    <w:rsid w:val="00B41888"/>
    <w:rsid w:val="00B43460"/>
    <w:rsid w:val="00B5188C"/>
    <w:rsid w:val="00B60CF4"/>
    <w:rsid w:val="00B64086"/>
    <w:rsid w:val="00B74FDF"/>
    <w:rsid w:val="00BA2DA8"/>
    <w:rsid w:val="00BE4546"/>
    <w:rsid w:val="00BF51F0"/>
    <w:rsid w:val="00C01418"/>
    <w:rsid w:val="00C076BF"/>
    <w:rsid w:val="00C45A21"/>
    <w:rsid w:val="00C50FBB"/>
    <w:rsid w:val="00C56B4A"/>
    <w:rsid w:val="00C72947"/>
    <w:rsid w:val="00C93D0D"/>
    <w:rsid w:val="00CC0396"/>
    <w:rsid w:val="00CE3E38"/>
    <w:rsid w:val="00CF63C0"/>
    <w:rsid w:val="00D01A83"/>
    <w:rsid w:val="00D0551D"/>
    <w:rsid w:val="00D15265"/>
    <w:rsid w:val="00D31013"/>
    <w:rsid w:val="00D31E48"/>
    <w:rsid w:val="00D348B2"/>
    <w:rsid w:val="00D50435"/>
    <w:rsid w:val="00D60FDF"/>
    <w:rsid w:val="00D64386"/>
    <w:rsid w:val="00D85C3C"/>
    <w:rsid w:val="00DB4881"/>
    <w:rsid w:val="00DB5FF9"/>
    <w:rsid w:val="00DC4F8C"/>
    <w:rsid w:val="00DD2BC6"/>
    <w:rsid w:val="00E25154"/>
    <w:rsid w:val="00E45BA0"/>
    <w:rsid w:val="00E46B42"/>
    <w:rsid w:val="00E540C6"/>
    <w:rsid w:val="00E7592D"/>
    <w:rsid w:val="00E96AFD"/>
    <w:rsid w:val="00E979AD"/>
    <w:rsid w:val="00EC47E0"/>
    <w:rsid w:val="00ED3854"/>
    <w:rsid w:val="00EF60B5"/>
    <w:rsid w:val="00EF7F66"/>
    <w:rsid w:val="00F21320"/>
    <w:rsid w:val="00F22A7E"/>
    <w:rsid w:val="00F919CC"/>
    <w:rsid w:val="00FA3912"/>
    <w:rsid w:val="00FD69A0"/>
    <w:rsid w:val="00FE31D2"/>
    <w:rsid w:val="00FF149B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4A931BA3"/>
  <w15:docId w15:val="{9EDEB66F-0339-4587-ABF5-30313E3B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  <w:style w:type="character" w:customStyle="1" w:styleId="st">
    <w:name w:val="st"/>
    <w:basedOn w:val="DefaultParagraphFont"/>
    <w:rsid w:val="00F919CC"/>
  </w:style>
  <w:style w:type="paragraph" w:customStyle="1" w:styleId="Default">
    <w:name w:val="Default"/>
    <w:rsid w:val="00AD273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95F84-3C51-49CB-A97C-D7CDDA15E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64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Ljiljana Bosic</cp:lastModifiedBy>
  <cp:revision>9</cp:revision>
  <cp:lastPrinted>2020-09-07T13:51:00Z</cp:lastPrinted>
  <dcterms:created xsi:type="dcterms:W3CDTF">2021-12-03T12:59:00Z</dcterms:created>
  <dcterms:modified xsi:type="dcterms:W3CDTF">2022-04-01T12:24:00Z</dcterms:modified>
</cp:coreProperties>
</file>